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CF" w:rsidRDefault="009E68CF" w:rsidP="00B66A69">
      <w:pPr>
        <w:jc w:val="center"/>
        <w:rPr>
          <w:b/>
          <w:bCs/>
          <w:sz w:val="28"/>
          <w:szCs w:val="28"/>
          <w:lang w:val="uk-UA"/>
        </w:rPr>
      </w:pPr>
      <w:r w:rsidRPr="00945E96">
        <w:rPr>
          <w:b/>
          <w:bCs/>
          <w:sz w:val="28"/>
          <w:szCs w:val="28"/>
          <w:lang w:val="uk-UA"/>
        </w:rPr>
        <w:t>Директорам шкіл</w:t>
      </w:r>
      <w:r>
        <w:rPr>
          <w:b/>
          <w:bCs/>
          <w:sz w:val="28"/>
          <w:szCs w:val="28"/>
          <w:lang w:val="uk-UA"/>
        </w:rPr>
        <w:t xml:space="preserve"> !  </w:t>
      </w:r>
    </w:p>
    <w:p w:rsidR="009E68CF" w:rsidRPr="00945E96" w:rsidRDefault="009E68CF" w:rsidP="00B66A69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П</w:t>
      </w:r>
      <w:r w:rsidRPr="00945E96">
        <w:rPr>
          <w:b/>
          <w:bCs/>
          <w:sz w:val="28"/>
          <w:szCs w:val="28"/>
          <w:lang w:val="uk-UA"/>
        </w:rPr>
        <w:t>росимо звернути увагу на лист МОНУ</w:t>
      </w:r>
    </w:p>
    <w:p w:rsidR="009E68CF" w:rsidRDefault="009E68CF" w:rsidP="00B66A69">
      <w:pPr>
        <w:jc w:val="center"/>
        <w:rPr>
          <w:b/>
          <w:bCs/>
          <w:sz w:val="28"/>
          <w:szCs w:val="28"/>
          <w:lang w:val="uk-UA"/>
        </w:rPr>
      </w:pPr>
      <w:r w:rsidRPr="00945E96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 xml:space="preserve">№ 1/9 -255 </w:t>
      </w:r>
      <w:r w:rsidRPr="00945E96">
        <w:rPr>
          <w:b/>
          <w:bCs/>
          <w:sz w:val="28"/>
          <w:szCs w:val="28"/>
          <w:lang w:val="uk-UA"/>
        </w:rPr>
        <w:t>від 22.05.2015р.</w:t>
      </w:r>
      <w:r>
        <w:rPr>
          <w:b/>
          <w:bCs/>
          <w:sz w:val="28"/>
          <w:szCs w:val="28"/>
          <w:lang w:val="uk-UA"/>
        </w:rPr>
        <w:t xml:space="preserve">, </w:t>
      </w:r>
      <w:r w:rsidRPr="00945E96">
        <w:rPr>
          <w:b/>
          <w:bCs/>
          <w:sz w:val="28"/>
          <w:szCs w:val="28"/>
          <w:lang w:val="uk-UA"/>
        </w:rPr>
        <w:t xml:space="preserve"> в якому даються методичні рекомендації щодо засад діяльності музе</w:t>
      </w:r>
      <w:r>
        <w:rPr>
          <w:b/>
          <w:bCs/>
          <w:sz w:val="28"/>
          <w:szCs w:val="28"/>
          <w:lang w:val="uk-UA"/>
        </w:rPr>
        <w:t>їв</w:t>
      </w:r>
      <w:r w:rsidRPr="00945E96">
        <w:rPr>
          <w:b/>
          <w:bCs/>
          <w:sz w:val="28"/>
          <w:szCs w:val="28"/>
          <w:lang w:val="uk-UA"/>
        </w:rPr>
        <w:t xml:space="preserve"> історичного профілю</w:t>
      </w:r>
    </w:p>
    <w:p w:rsidR="009E68CF" w:rsidRPr="00B72846" w:rsidRDefault="009E68CF" w:rsidP="00B72846">
      <w:pPr>
        <w:rPr>
          <w:sz w:val="28"/>
          <w:szCs w:val="28"/>
          <w:lang w:val="uk-UA"/>
        </w:rPr>
      </w:pPr>
    </w:p>
    <w:p w:rsidR="009E68CF" w:rsidRDefault="009E68CF" w:rsidP="00B72846">
      <w:pPr>
        <w:rPr>
          <w:sz w:val="28"/>
          <w:szCs w:val="28"/>
          <w:lang w:val="uk-UA"/>
        </w:rPr>
      </w:pPr>
    </w:p>
    <w:p w:rsidR="009E68CF" w:rsidRDefault="009E68CF" w:rsidP="00487122">
      <w:pPr>
        <w:framePr w:w="12753" w:wrap="auto" w:vAnchor="page" w:hAnchor="page" w:x="1" w:y="3369"/>
        <w:ind w:right="-7"/>
        <w:rPr>
          <w:sz w:val="2"/>
          <w:szCs w:val="2"/>
        </w:rPr>
      </w:pPr>
      <w:r w:rsidRPr="00B275D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592.5pt;height:696pt;visibility:visible">
            <v:imagedata r:id="rId4" o:title=""/>
          </v:shape>
        </w:pict>
      </w:r>
    </w:p>
    <w:p w:rsidR="009E68CF" w:rsidRDefault="009E68CF" w:rsidP="004C5DBE">
      <w:pPr>
        <w:framePr w:wrap="auto" w:vAnchor="page" w:hAnchor="page" w:x="1251" w:y="1268"/>
        <w:rPr>
          <w:sz w:val="2"/>
          <w:szCs w:val="2"/>
        </w:rPr>
      </w:pPr>
      <w:r w:rsidRPr="009615D1">
        <w:rPr>
          <w:noProof/>
        </w:rPr>
        <w:pict>
          <v:shape id="Рисунок 16" o:spid="_x0000_i1026" type="#_x0000_t75" style="width:507pt;height:713.25pt;visibility:visible">
            <v:imagedata r:id="rId5" o:title=""/>
          </v:shape>
        </w:pict>
      </w:r>
    </w:p>
    <w:p w:rsidR="009E68CF" w:rsidRDefault="009E68CF" w:rsidP="00487122">
      <w:pPr>
        <w:tabs>
          <w:tab w:val="left" w:pos="1365"/>
        </w:tabs>
        <w:rPr>
          <w:sz w:val="28"/>
          <w:szCs w:val="28"/>
          <w:lang w:val="uk-UA"/>
        </w:rPr>
      </w:pPr>
    </w:p>
    <w:p w:rsidR="009E68CF" w:rsidRPr="004C5DBE" w:rsidRDefault="009E68CF" w:rsidP="004C5DBE">
      <w:pPr>
        <w:rPr>
          <w:sz w:val="28"/>
          <w:szCs w:val="28"/>
          <w:lang w:val="uk-UA"/>
        </w:rPr>
      </w:pPr>
    </w:p>
    <w:p w:rsidR="009E68CF" w:rsidRDefault="009E68CF" w:rsidP="004C5DBE">
      <w:pPr>
        <w:jc w:val="right"/>
        <w:rPr>
          <w:sz w:val="28"/>
          <w:szCs w:val="28"/>
          <w:lang w:val="uk-UA"/>
        </w:rPr>
      </w:pPr>
    </w:p>
    <w:p w:rsidR="009E68CF" w:rsidRPr="004C5DBE" w:rsidRDefault="009E68CF" w:rsidP="00E52810">
      <w:pPr>
        <w:tabs>
          <w:tab w:val="left" w:pos="85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9E68CF" w:rsidRDefault="009E68CF" w:rsidP="00E52810">
      <w:pPr>
        <w:framePr w:wrap="auto" w:vAnchor="page" w:hAnchor="page" w:x="1" w:y="2251"/>
        <w:ind w:right="1909"/>
        <w:rPr>
          <w:sz w:val="2"/>
          <w:szCs w:val="2"/>
        </w:rPr>
      </w:pPr>
      <w:r w:rsidRPr="009615D1">
        <w:rPr>
          <w:noProof/>
        </w:rPr>
        <w:pict>
          <v:shape id="Рисунок 25" o:spid="_x0000_i1027" type="#_x0000_t75" style="width:563.25pt;height:687pt;visibility:visible">
            <v:imagedata r:id="rId6" o:title=""/>
          </v:shape>
        </w:pict>
      </w:r>
    </w:p>
    <w:p w:rsidR="009E68CF" w:rsidRPr="004C5DBE" w:rsidRDefault="009E68CF" w:rsidP="00E52810">
      <w:pPr>
        <w:rPr>
          <w:sz w:val="28"/>
          <w:szCs w:val="28"/>
          <w:lang w:val="uk-UA"/>
        </w:rPr>
      </w:pPr>
    </w:p>
    <w:sectPr w:rsidR="009E68CF" w:rsidRPr="004C5DBE" w:rsidSect="00945E96">
      <w:pgSz w:w="11906" w:h="16838"/>
      <w:pgMar w:top="851" w:right="849" w:bottom="142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58D7"/>
    <w:rsid w:val="000A39FE"/>
    <w:rsid w:val="00166ECC"/>
    <w:rsid w:val="00171896"/>
    <w:rsid w:val="00184468"/>
    <w:rsid w:val="00193FB7"/>
    <w:rsid w:val="001E35B2"/>
    <w:rsid w:val="0023786F"/>
    <w:rsid w:val="0027335B"/>
    <w:rsid w:val="00305333"/>
    <w:rsid w:val="00375749"/>
    <w:rsid w:val="003C64AD"/>
    <w:rsid w:val="003E0205"/>
    <w:rsid w:val="00475799"/>
    <w:rsid w:val="00487122"/>
    <w:rsid w:val="004C5DBE"/>
    <w:rsid w:val="00524ED7"/>
    <w:rsid w:val="00544860"/>
    <w:rsid w:val="00552874"/>
    <w:rsid w:val="00586B19"/>
    <w:rsid w:val="005A61D2"/>
    <w:rsid w:val="005D1358"/>
    <w:rsid w:val="006810FA"/>
    <w:rsid w:val="006A7657"/>
    <w:rsid w:val="006A7D66"/>
    <w:rsid w:val="006B4C39"/>
    <w:rsid w:val="00774565"/>
    <w:rsid w:val="007B0500"/>
    <w:rsid w:val="00817D35"/>
    <w:rsid w:val="008263EB"/>
    <w:rsid w:val="008B1308"/>
    <w:rsid w:val="00932B27"/>
    <w:rsid w:val="00945E96"/>
    <w:rsid w:val="009615D1"/>
    <w:rsid w:val="009E68CF"/>
    <w:rsid w:val="00A508F5"/>
    <w:rsid w:val="00AC5AEC"/>
    <w:rsid w:val="00B275DB"/>
    <w:rsid w:val="00B50EEF"/>
    <w:rsid w:val="00B66A69"/>
    <w:rsid w:val="00B72846"/>
    <w:rsid w:val="00BB338F"/>
    <w:rsid w:val="00C458D7"/>
    <w:rsid w:val="00D01303"/>
    <w:rsid w:val="00D622FC"/>
    <w:rsid w:val="00D7655C"/>
    <w:rsid w:val="00DA3A6D"/>
    <w:rsid w:val="00DA4524"/>
    <w:rsid w:val="00DE376F"/>
    <w:rsid w:val="00E16071"/>
    <w:rsid w:val="00E24C7B"/>
    <w:rsid w:val="00E52810"/>
    <w:rsid w:val="00E667BE"/>
    <w:rsid w:val="00E83DF6"/>
    <w:rsid w:val="00EA45EF"/>
    <w:rsid w:val="00EC6F45"/>
    <w:rsid w:val="00FA630B"/>
    <w:rsid w:val="00FE3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8D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458D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458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05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533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334</TotalTime>
  <Pages>3</Pages>
  <Words>28</Words>
  <Characters>162</Characters>
  <Application>Microsoft Office Outlook</Application>
  <DocSecurity>0</DocSecurity>
  <Lines>0</Lines>
  <Paragraphs>0</Paragraphs>
  <ScaleCrop>false</ScaleCrop>
  <Company>nmc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Admin</cp:lastModifiedBy>
  <cp:revision>34</cp:revision>
  <dcterms:created xsi:type="dcterms:W3CDTF">2014-10-14T08:45:00Z</dcterms:created>
  <dcterms:modified xsi:type="dcterms:W3CDTF">2015-06-09T09:01:00Z</dcterms:modified>
</cp:coreProperties>
</file>